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D6BC" w14:textId="5DE23278" w:rsidR="00E91975" w:rsidRPr="005E5C34" w:rsidRDefault="00206850" w:rsidP="00C86DBB">
      <w:pPr>
        <w:outlineLvl w:val="0"/>
        <w:rPr>
          <w:rFonts w:ascii="Arial" w:hAnsi="Arial" w:cs="Arial"/>
        </w:rPr>
      </w:pPr>
      <w:r w:rsidRPr="00AA3D0A">
        <w:rPr>
          <w:rFonts w:ascii="Arial" w:hAnsi="Arial" w:cs="Arial"/>
          <w:b/>
        </w:rPr>
        <w:t>I</w:t>
      </w:r>
      <w:r w:rsidRPr="005E5C34">
        <w:rPr>
          <w:rFonts w:ascii="Arial" w:hAnsi="Arial" w:cs="Arial"/>
          <w:b/>
        </w:rPr>
        <w:t>me i prezime</w:t>
      </w:r>
      <w:r w:rsidRPr="005E5C34">
        <w:rPr>
          <w:rFonts w:ascii="Arial" w:hAnsi="Arial" w:cs="Arial"/>
        </w:rPr>
        <w:t xml:space="preserve">: </w:t>
      </w:r>
      <w:r w:rsidR="009159BA" w:rsidRPr="005E5C34">
        <w:rPr>
          <w:rFonts w:ascii="Arial" w:hAnsi="Arial" w:cs="Arial"/>
        </w:rPr>
        <w:t>Kristina Horvat, prof.</w:t>
      </w:r>
    </w:p>
    <w:p w14:paraId="6791B260" w14:textId="77777777" w:rsidR="00206850" w:rsidRPr="005E5C34" w:rsidRDefault="00206850" w:rsidP="00C86DBB">
      <w:pPr>
        <w:rPr>
          <w:rFonts w:ascii="Arial" w:hAnsi="Arial" w:cs="Arial"/>
        </w:rPr>
      </w:pPr>
    </w:p>
    <w:p w14:paraId="5B750309" w14:textId="0915F8EF" w:rsidR="00206850" w:rsidRPr="005E5C34" w:rsidRDefault="00494AEE" w:rsidP="00C86DBB">
      <w:pPr>
        <w:outlineLvl w:val="0"/>
        <w:rPr>
          <w:rFonts w:ascii="Arial" w:hAnsi="Arial" w:cs="Arial"/>
        </w:rPr>
      </w:pPr>
      <w:r w:rsidRPr="005E5C34">
        <w:rPr>
          <w:rFonts w:ascii="Arial" w:hAnsi="Arial" w:cs="Arial"/>
          <w:b/>
        </w:rPr>
        <w:t>Nadnevak</w:t>
      </w:r>
      <w:r w:rsidR="00206850" w:rsidRPr="005E5C34">
        <w:rPr>
          <w:rFonts w:ascii="Arial" w:hAnsi="Arial" w:cs="Arial"/>
        </w:rPr>
        <w:t xml:space="preserve">: </w:t>
      </w:r>
      <w:r w:rsidR="009159BA" w:rsidRPr="005E5C34">
        <w:rPr>
          <w:rFonts w:ascii="Arial" w:hAnsi="Arial" w:cs="Arial"/>
        </w:rPr>
        <w:t xml:space="preserve"> 29.10.2025.</w:t>
      </w:r>
    </w:p>
    <w:p w14:paraId="33025B45" w14:textId="77777777" w:rsidR="00206850" w:rsidRPr="005E5C34" w:rsidRDefault="00206850" w:rsidP="00C86DBB">
      <w:pPr>
        <w:rPr>
          <w:rFonts w:ascii="Arial" w:hAnsi="Arial" w:cs="Arial"/>
        </w:rPr>
      </w:pPr>
    </w:p>
    <w:p w14:paraId="7C74283A" w14:textId="6C2E8A12" w:rsidR="00206850" w:rsidRDefault="00206850" w:rsidP="00C86DBB">
      <w:pPr>
        <w:outlineLvl w:val="0"/>
        <w:rPr>
          <w:rFonts w:ascii="Arial" w:hAnsi="Arial" w:cs="Arial"/>
        </w:rPr>
      </w:pPr>
      <w:r w:rsidRPr="005E5C34">
        <w:rPr>
          <w:rFonts w:ascii="Arial" w:hAnsi="Arial" w:cs="Arial"/>
          <w:b/>
        </w:rPr>
        <w:t>Mjesto rada</w:t>
      </w:r>
      <w:r w:rsidRPr="005E5C34">
        <w:rPr>
          <w:rFonts w:ascii="Arial" w:hAnsi="Arial" w:cs="Arial"/>
        </w:rPr>
        <w:t>:  dvorana</w:t>
      </w:r>
      <w:r w:rsidR="00AE7515" w:rsidRPr="005E5C34">
        <w:rPr>
          <w:rFonts w:ascii="Arial" w:hAnsi="Arial" w:cs="Arial"/>
        </w:rPr>
        <w:t xml:space="preserve"> za nastavu TZK</w:t>
      </w:r>
    </w:p>
    <w:p w14:paraId="51E96D74" w14:textId="77777777" w:rsidR="005B004C" w:rsidRPr="005E5C34" w:rsidRDefault="005B004C" w:rsidP="00C86DBB">
      <w:pPr>
        <w:outlineLvl w:val="0"/>
        <w:rPr>
          <w:rFonts w:ascii="Arial" w:hAnsi="Arial" w:cs="Arial"/>
        </w:rPr>
      </w:pPr>
    </w:p>
    <w:p w14:paraId="0F3821D3" w14:textId="77777777" w:rsidR="00206850" w:rsidRPr="005E5C34" w:rsidRDefault="00206850" w:rsidP="00C86DBB">
      <w:pPr>
        <w:rPr>
          <w:rFonts w:ascii="Arial" w:hAnsi="Arial" w:cs="Arial"/>
        </w:rPr>
      </w:pPr>
    </w:p>
    <w:p w14:paraId="77764CBA" w14:textId="2FF89C03" w:rsidR="00206850" w:rsidRPr="005B004C" w:rsidRDefault="009159BA" w:rsidP="00C86DBB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5B004C">
        <w:rPr>
          <w:rFonts w:ascii="Arial" w:hAnsi="Arial" w:cs="Arial"/>
          <w:b/>
          <w:sz w:val="32"/>
          <w:szCs w:val="32"/>
        </w:rPr>
        <w:t xml:space="preserve">DNEVNA </w:t>
      </w:r>
      <w:r w:rsidR="00206850" w:rsidRPr="005B004C">
        <w:rPr>
          <w:rFonts w:ascii="Arial" w:hAnsi="Arial" w:cs="Arial"/>
          <w:b/>
          <w:sz w:val="32"/>
          <w:szCs w:val="32"/>
        </w:rPr>
        <w:t>PRIPREMA ZA SAT TJELESNE I ZDRAVSTVENE KULTURE</w:t>
      </w:r>
    </w:p>
    <w:p w14:paraId="106A7ACD" w14:textId="77777777" w:rsidR="00136E44" w:rsidRDefault="00136E44" w:rsidP="00C86DBB">
      <w:pPr>
        <w:outlineLvl w:val="0"/>
        <w:rPr>
          <w:rFonts w:ascii="Arial" w:hAnsi="Arial" w:cs="Arial"/>
        </w:rPr>
      </w:pPr>
    </w:p>
    <w:p w14:paraId="6AC0B214" w14:textId="77777777" w:rsidR="005B004C" w:rsidRDefault="005B004C" w:rsidP="00C86DBB">
      <w:pPr>
        <w:outlineLvl w:val="0"/>
        <w:rPr>
          <w:rFonts w:ascii="Arial" w:hAnsi="Arial" w:cs="Arial"/>
        </w:rPr>
      </w:pPr>
    </w:p>
    <w:p w14:paraId="2EB874B9" w14:textId="77777777" w:rsidR="005B004C" w:rsidRPr="005E5C34" w:rsidRDefault="005B004C" w:rsidP="00C86DBB">
      <w:pPr>
        <w:outlineLvl w:val="0"/>
        <w:rPr>
          <w:rFonts w:ascii="Arial" w:hAnsi="Arial" w:cs="Arial"/>
        </w:rPr>
      </w:pPr>
    </w:p>
    <w:p w14:paraId="5FF5CE6E" w14:textId="1B296A66" w:rsidR="00206850" w:rsidRPr="005E5C34" w:rsidRDefault="00206850" w:rsidP="00C86DBB">
      <w:pPr>
        <w:outlineLvl w:val="0"/>
        <w:rPr>
          <w:rFonts w:ascii="Arial" w:hAnsi="Arial" w:cs="Arial"/>
        </w:rPr>
      </w:pPr>
      <w:r w:rsidRPr="005E5C34">
        <w:rPr>
          <w:rFonts w:ascii="Arial" w:hAnsi="Arial" w:cs="Arial"/>
          <w:b/>
        </w:rPr>
        <w:t xml:space="preserve"> </w:t>
      </w:r>
      <w:r w:rsidR="009159BA" w:rsidRPr="005E5C34">
        <w:rPr>
          <w:rFonts w:ascii="Arial" w:hAnsi="Arial" w:cs="Arial"/>
          <w:b/>
        </w:rPr>
        <w:t>Š</w:t>
      </w:r>
      <w:r w:rsidRPr="005E5C34">
        <w:rPr>
          <w:rFonts w:ascii="Arial" w:hAnsi="Arial" w:cs="Arial"/>
          <w:b/>
        </w:rPr>
        <w:t>kola</w:t>
      </w:r>
      <w:r w:rsidRPr="005E5C34">
        <w:rPr>
          <w:rFonts w:ascii="Arial" w:hAnsi="Arial" w:cs="Arial"/>
        </w:rPr>
        <w:t xml:space="preserve">: </w:t>
      </w:r>
      <w:r w:rsidR="009159BA" w:rsidRPr="005E5C34">
        <w:rPr>
          <w:rFonts w:ascii="Arial" w:hAnsi="Arial" w:cs="Arial"/>
        </w:rPr>
        <w:t xml:space="preserve">OŠ </w:t>
      </w:r>
      <w:r w:rsidR="00A76F04">
        <w:rPr>
          <w:rFonts w:ascii="Arial" w:hAnsi="Arial" w:cs="Arial"/>
        </w:rPr>
        <w:t>Nedelišće</w:t>
      </w:r>
    </w:p>
    <w:p w14:paraId="73FD487F" w14:textId="77777777" w:rsidR="00206850" w:rsidRPr="005E5C34" w:rsidRDefault="00206850" w:rsidP="00C86DBB">
      <w:pPr>
        <w:rPr>
          <w:rFonts w:ascii="Arial" w:hAnsi="Arial" w:cs="Arial"/>
        </w:rPr>
      </w:pPr>
    </w:p>
    <w:p w14:paraId="56D3179D" w14:textId="0CD6D723" w:rsidR="00206850" w:rsidRPr="005E5C34" w:rsidRDefault="00206850" w:rsidP="00C86DBB">
      <w:pPr>
        <w:outlineLvl w:val="0"/>
        <w:rPr>
          <w:rFonts w:ascii="Arial" w:hAnsi="Arial" w:cs="Arial"/>
        </w:rPr>
      </w:pPr>
      <w:r w:rsidRPr="005E5C34">
        <w:rPr>
          <w:rFonts w:ascii="Arial" w:hAnsi="Arial" w:cs="Arial"/>
          <w:b/>
        </w:rPr>
        <w:t>Razred</w:t>
      </w:r>
      <w:r w:rsidRPr="005E5C34">
        <w:rPr>
          <w:rFonts w:ascii="Arial" w:hAnsi="Arial" w:cs="Arial"/>
        </w:rPr>
        <w:t xml:space="preserve">: </w:t>
      </w:r>
      <w:r w:rsidR="00A76F04">
        <w:rPr>
          <w:rFonts w:ascii="Arial" w:hAnsi="Arial" w:cs="Arial"/>
        </w:rPr>
        <w:t>7</w:t>
      </w:r>
      <w:r w:rsidR="009159BA" w:rsidRPr="005E5C34">
        <w:rPr>
          <w:rFonts w:ascii="Arial" w:hAnsi="Arial" w:cs="Arial"/>
        </w:rPr>
        <w:t>.</w:t>
      </w:r>
      <w:r w:rsidR="00A76F04">
        <w:rPr>
          <w:rFonts w:ascii="Arial" w:hAnsi="Arial" w:cs="Arial"/>
        </w:rPr>
        <w:t>c</w:t>
      </w:r>
    </w:p>
    <w:p w14:paraId="7B3DB607" w14:textId="77777777" w:rsidR="00206850" w:rsidRPr="005E5C34" w:rsidRDefault="00206850" w:rsidP="00C86DBB">
      <w:pPr>
        <w:rPr>
          <w:rFonts w:ascii="Arial" w:hAnsi="Arial" w:cs="Arial"/>
        </w:rPr>
      </w:pPr>
    </w:p>
    <w:p w14:paraId="097D1C23" w14:textId="06FC4D21" w:rsidR="00206850" w:rsidRPr="005E5C34" w:rsidRDefault="00206850" w:rsidP="00C86DBB">
      <w:pPr>
        <w:outlineLvl w:val="0"/>
        <w:rPr>
          <w:rFonts w:ascii="Arial" w:hAnsi="Arial" w:cs="Arial"/>
        </w:rPr>
      </w:pPr>
      <w:r w:rsidRPr="005E5C34">
        <w:rPr>
          <w:rFonts w:ascii="Arial" w:hAnsi="Arial" w:cs="Arial"/>
          <w:b/>
        </w:rPr>
        <w:t>Broj učenika</w:t>
      </w:r>
      <w:r w:rsidRPr="005E5C34">
        <w:rPr>
          <w:rFonts w:ascii="Arial" w:hAnsi="Arial" w:cs="Arial"/>
        </w:rPr>
        <w:t xml:space="preserve">: </w:t>
      </w:r>
      <w:r w:rsidR="009159BA" w:rsidRPr="005E5C34">
        <w:rPr>
          <w:rFonts w:ascii="Arial" w:hAnsi="Arial" w:cs="Arial"/>
        </w:rPr>
        <w:t>18</w:t>
      </w:r>
    </w:p>
    <w:p w14:paraId="1FAD2C48" w14:textId="77777777" w:rsidR="00206850" w:rsidRPr="005E5C34" w:rsidRDefault="00206850" w:rsidP="00C86DBB">
      <w:pPr>
        <w:rPr>
          <w:rFonts w:ascii="Arial" w:hAnsi="Arial" w:cs="Arial"/>
        </w:rPr>
      </w:pPr>
    </w:p>
    <w:p w14:paraId="51887729" w14:textId="670C57FF" w:rsidR="00206850" w:rsidRPr="005E5C34" w:rsidRDefault="00206850" w:rsidP="00C86DBB">
      <w:pPr>
        <w:outlineLvl w:val="0"/>
        <w:rPr>
          <w:rFonts w:ascii="Arial" w:hAnsi="Arial" w:cs="Arial"/>
        </w:rPr>
      </w:pPr>
      <w:r w:rsidRPr="005E5C34">
        <w:rPr>
          <w:rFonts w:ascii="Arial" w:hAnsi="Arial" w:cs="Arial"/>
          <w:b/>
        </w:rPr>
        <w:t>Nastavn</w:t>
      </w:r>
      <w:r w:rsidR="00AD475B" w:rsidRPr="005E5C34">
        <w:rPr>
          <w:rFonts w:ascii="Arial" w:hAnsi="Arial" w:cs="Arial"/>
          <w:b/>
        </w:rPr>
        <w:t>a</w:t>
      </w:r>
      <w:r w:rsidRPr="005E5C34">
        <w:rPr>
          <w:rFonts w:ascii="Arial" w:hAnsi="Arial" w:cs="Arial"/>
          <w:b/>
        </w:rPr>
        <w:t xml:space="preserve"> tem</w:t>
      </w:r>
      <w:r w:rsidR="005B4EE3" w:rsidRPr="005E5C34">
        <w:rPr>
          <w:rFonts w:ascii="Arial" w:hAnsi="Arial" w:cs="Arial"/>
          <w:b/>
        </w:rPr>
        <w:t>a</w:t>
      </w:r>
      <w:r w:rsidRPr="005E5C34">
        <w:rPr>
          <w:rFonts w:ascii="Arial" w:hAnsi="Arial" w:cs="Arial"/>
        </w:rPr>
        <w:t>:</w:t>
      </w:r>
      <w:r w:rsidR="009159BA" w:rsidRPr="005E5C34">
        <w:rPr>
          <w:rFonts w:ascii="Arial" w:hAnsi="Arial" w:cs="Arial"/>
        </w:rPr>
        <w:t xml:space="preserve"> Škola trčanja</w:t>
      </w:r>
    </w:p>
    <w:p w14:paraId="024905EC" w14:textId="77777777" w:rsidR="00C04104" w:rsidRPr="005E5C34" w:rsidRDefault="00C04104" w:rsidP="00C86DBB">
      <w:pPr>
        <w:outlineLvl w:val="0"/>
        <w:rPr>
          <w:rFonts w:ascii="Arial" w:hAnsi="Arial" w:cs="Arial"/>
        </w:rPr>
      </w:pPr>
    </w:p>
    <w:p w14:paraId="51F050B4" w14:textId="77777777" w:rsidR="00C04104" w:rsidRPr="005E5C34" w:rsidRDefault="00C04104" w:rsidP="00C04104">
      <w:pPr>
        <w:outlineLvl w:val="0"/>
        <w:rPr>
          <w:rFonts w:ascii="Arial" w:hAnsi="Arial" w:cs="Arial"/>
          <w:b/>
        </w:rPr>
      </w:pPr>
      <w:r w:rsidRPr="005E5C34">
        <w:rPr>
          <w:rFonts w:ascii="Arial" w:hAnsi="Arial" w:cs="Arial"/>
          <w:b/>
        </w:rPr>
        <w:t>I. CILJ:</w:t>
      </w:r>
    </w:p>
    <w:p w14:paraId="0B54EC99" w14:textId="7D165F27" w:rsidR="00C04104" w:rsidRPr="005E5C34" w:rsidRDefault="00C04104" w:rsidP="00C04104">
      <w:pPr>
        <w:numPr>
          <w:ilvl w:val="0"/>
          <w:numId w:val="4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Podizanje opće sposobnosti organizma te usavršavanje i učenje novih motoričkih i situacionih znanja</w:t>
      </w:r>
      <w:r w:rsidR="005E5C34" w:rsidRPr="005E5C34">
        <w:rPr>
          <w:rFonts w:ascii="Arial" w:hAnsi="Arial" w:cs="Arial"/>
        </w:rPr>
        <w:t xml:space="preserve"> kroz razvijanje pravilne tehnike trčanja radi očuvanja zdravlja i tjelesne kondicije.</w:t>
      </w:r>
    </w:p>
    <w:p w14:paraId="54056FF0" w14:textId="77777777" w:rsidR="00C04104" w:rsidRPr="005E5C34" w:rsidRDefault="00C04104" w:rsidP="00C04104">
      <w:pPr>
        <w:ind w:left="1080"/>
        <w:rPr>
          <w:rFonts w:ascii="Arial" w:hAnsi="Arial" w:cs="Arial"/>
        </w:rPr>
      </w:pPr>
    </w:p>
    <w:p w14:paraId="6FA43987" w14:textId="50877D36" w:rsidR="00C04104" w:rsidRPr="005E5C34" w:rsidRDefault="00C04104" w:rsidP="00C04104">
      <w:pPr>
        <w:outlineLvl w:val="0"/>
        <w:rPr>
          <w:rFonts w:ascii="Arial" w:hAnsi="Arial" w:cs="Arial"/>
          <w:b/>
        </w:rPr>
      </w:pPr>
      <w:r w:rsidRPr="005E5C34">
        <w:rPr>
          <w:rFonts w:ascii="Arial" w:hAnsi="Arial" w:cs="Arial"/>
          <w:b/>
        </w:rPr>
        <w:t>II. ZADA</w:t>
      </w:r>
      <w:r w:rsidR="0048563D">
        <w:rPr>
          <w:rFonts w:ascii="Arial" w:hAnsi="Arial" w:cs="Arial"/>
          <w:b/>
        </w:rPr>
        <w:t>CI</w:t>
      </w:r>
      <w:r w:rsidRPr="005E5C34">
        <w:rPr>
          <w:rFonts w:ascii="Arial" w:hAnsi="Arial" w:cs="Arial"/>
          <w:b/>
        </w:rPr>
        <w:t>:</w:t>
      </w:r>
    </w:p>
    <w:p w14:paraId="0A3FED1A" w14:textId="77777777" w:rsidR="00C04104" w:rsidRPr="005E5C34" w:rsidRDefault="00C04104" w:rsidP="00C04104">
      <w:pPr>
        <w:numPr>
          <w:ilvl w:val="0"/>
          <w:numId w:val="6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ANTROPOLOŠKI</w:t>
      </w:r>
    </w:p>
    <w:p w14:paraId="5177B810" w14:textId="77777777" w:rsidR="00C04104" w:rsidRPr="005E5C34" w:rsidRDefault="00C04104" w:rsidP="00C04104">
      <w:pPr>
        <w:numPr>
          <w:ilvl w:val="0"/>
          <w:numId w:val="7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antropometrijske karakteristike:</w:t>
      </w:r>
    </w:p>
    <w:p w14:paraId="78DD31CC" w14:textId="77777777" w:rsidR="00C04104" w:rsidRPr="005E5C34" w:rsidRDefault="00C04104" w:rsidP="00C04104">
      <w:pPr>
        <w:numPr>
          <w:ilvl w:val="1"/>
          <w:numId w:val="6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Stimulirati skladan tjelesni razvoj učenika povećanjem mišićne mase i reduciranjem potkožnog masnog tkiva.</w:t>
      </w:r>
    </w:p>
    <w:p w14:paraId="58CC6634" w14:textId="77777777" w:rsidR="00C04104" w:rsidRPr="005E5C34" w:rsidRDefault="00C04104" w:rsidP="00C04104">
      <w:pPr>
        <w:numPr>
          <w:ilvl w:val="0"/>
          <w:numId w:val="7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 xml:space="preserve">motoričke sposobnosti: </w:t>
      </w:r>
    </w:p>
    <w:p w14:paraId="3479C5EA" w14:textId="77777777" w:rsidR="00C04104" w:rsidRPr="005E5C34" w:rsidRDefault="00C04104" w:rsidP="00C04104">
      <w:pPr>
        <w:numPr>
          <w:ilvl w:val="1"/>
          <w:numId w:val="6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Utjecati na razvoj opće motorike s naglaskom na povećanje brzine reakcije, brzine kretanja, eksplozivne snage i preciznosti.</w:t>
      </w:r>
    </w:p>
    <w:p w14:paraId="3EAA6080" w14:textId="77777777" w:rsidR="00C04104" w:rsidRPr="005E5C34" w:rsidRDefault="00C04104" w:rsidP="00C04104">
      <w:pPr>
        <w:numPr>
          <w:ilvl w:val="0"/>
          <w:numId w:val="7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funkcionalne sposobnosti:</w:t>
      </w:r>
    </w:p>
    <w:p w14:paraId="2944D4B6" w14:textId="77777777" w:rsidR="00C04104" w:rsidRPr="005E5C34" w:rsidRDefault="00C04104" w:rsidP="00C04104">
      <w:pPr>
        <w:numPr>
          <w:ilvl w:val="1"/>
          <w:numId w:val="6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Utjecati na povećanje funkcije respiratornog i srčanožilnog sustava u svrhu uspostave balansa između dopreme i potrošnje energije.</w:t>
      </w:r>
    </w:p>
    <w:p w14:paraId="50A10529" w14:textId="77777777" w:rsidR="00C04104" w:rsidRPr="005E5C34" w:rsidRDefault="00C04104" w:rsidP="00C04104">
      <w:pPr>
        <w:numPr>
          <w:ilvl w:val="0"/>
          <w:numId w:val="6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OBRAZOVNI</w:t>
      </w:r>
    </w:p>
    <w:p w14:paraId="4C4FD4D4" w14:textId="77777777" w:rsidR="00C04104" w:rsidRPr="005E5C34" w:rsidRDefault="00C04104" w:rsidP="00C04104">
      <w:pPr>
        <w:numPr>
          <w:ilvl w:val="1"/>
          <w:numId w:val="6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Usavršavanje motoričkih znanja iz odbojke i atletike.</w:t>
      </w:r>
    </w:p>
    <w:p w14:paraId="2DA4A82D" w14:textId="77777777" w:rsidR="00C04104" w:rsidRPr="005E5C34" w:rsidRDefault="00C04104" w:rsidP="00C04104">
      <w:pPr>
        <w:numPr>
          <w:ilvl w:val="0"/>
          <w:numId w:val="6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ODGOJNI</w:t>
      </w:r>
    </w:p>
    <w:p w14:paraId="20D4940D" w14:textId="77777777" w:rsidR="00C04104" w:rsidRPr="005E5C34" w:rsidRDefault="00C04104" w:rsidP="00C04104">
      <w:pPr>
        <w:numPr>
          <w:ilvl w:val="0"/>
          <w:numId w:val="8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Primjerenom organizacijom nastavnog procesa stavljati učenike u međusobne odnose koji učvršćuju zajedništvo i radnu disciplinu.</w:t>
      </w:r>
    </w:p>
    <w:p w14:paraId="16407810" w14:textId="77777777" w:rsidR="00C04104" w:rsidRPr="005E5C34" w:rsidRDefault="00C04104" w:rsidP="00C04104">
      <w:pPr>
        <w:ind w:left="1080"/>
        <w:rPr>
          <w:rFonts w:ascii="Arial" w:hAnsi="Arial" w:cs="Arial"/>
        </w:rPr>
      </w:pPr>
    </w:p>
    <w:p w14:paraId="424AC046" w14:textId="77777777" w:rsidR="00C04104" w:rsidRPr="005E5C34" w:rsidRDefault="00C04104" w:rsidP="00C04104">
      <w:pPr>
        <w:ind w:left="360"/>
        <w:outlineLvl w:val="0"/>
        <w:rPr>
          <w:rFonts w:ascii="Arial" w:hAnsi="Arial" w:cs="Arial"/>
          <w:b/>
        </w:rPr>
      </w:pPr>
      <w:r w:rsidRPr="005E5C34">
        <w:rPr>
          <w:rFonts w:ascii="Arial" w:hAnsi="Arial" w:cs="Arial"/>
          <w:b/>
        </w:rPr>
        <w:t>III. NASTAVNA SREDSTVA I POMAGALA:</w:t>
      </w:r>
    </w:p>
    <w:p w14:paraId="48BF1BB0" w14:textId="07DD1493" w:rsidR="00C04104" w:rsidRPr="005E5C34" w:rsidRDefault="00C04104" w:rsidP="00C04104">
      <w:pPr>
        <w:numPr>
          <w:ilvl w:val="0"/>
          <w:numId w:val="8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Zvučnik, lopte (odbojkaške i nogometne )</w:t>
      </w:r>
    </w:p>
    <w:p w14:paraId="66961C1B" w14:textId="77777777" w:rsidR="00C04104" w:rsidRPr="005E5C34" w:rsidRDefault="00C04104" w:rsidP="00C04104">
      <w:pPr>
        <w:ind w:left="360"/>
        <w:outlineLvl w:val="0"/>
        <w:rPr>
          <w:rFonts w:ascii="Arial" w:hAnsi="Arial" w:cs="Arial"/>
          <w:b/>
        </w:rPr>
      </w:pPr>
    </w:p>
    <w:p w14:paraId="27C12A9A" w14:textId="77777777" w:rsidR="00C04104" w:rsidRPr="005E5C34" w:rsidRDefault="00C04104" w:rsidP="00C04104">
      <w:pPr>
        <w:ind w:left="360"/>
        <w:outlineLvl w:val="0"/>
        <w:rPr>
          <w:rFonts w:ascii="Arial" w:hAnsi="Arial" w:cs="Arial"/>
          <w:b/>
        </w:rPr>
      </w:pPr>
      <w:r w:rsidRPr="005E5C34">
        <w:rPr>
          <w:rFonts w:ascii="Arial" w:hAnsi="Arial" w:cs="Arial"/>
          <w:b/>
        </w:rPr>
        <w:t>IV. METODE RADA:</w:t>
      </w:r>
    </w:p>
    <w:p w14:paraId="388C13E9" w14:textId="77777777" w:rsidR="00C04104" w:rsidRDefault="00C04104" w:rsidP="00C04104">
      <w:pPr>
        <w:numPr>
          <w:ilvl w:val="0"/>
          <w:numId w:val="8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Usmeno izlaganje, demonstracije, standardno ponavljajuća metoda, situacijska metoda, sintetička metoda.</w:t>
      </w:r>
    </w:p>
    <w:p w14:paraId="15F9DDD4" w14:textId="77777777" w:rsidR="005B004C" w:rsidRPr="005E5C34" w:rsidRDefault="005B004C" w:rsidP="005B004C">
      <w:pPr>
        <w:ind w:left="1440"/>
        <w:rPr>
          <w:rFonts w:ascii="Arial" w:hAnsi="Arial" w:cs="Arial"/>
        </w:rPr>
      </w:pPr>
    </w:p>
    <w:p w14:paraId="70E4B3CC" w14:textId="77777777" w:rsidR="00C04104" w:rsidRPr="005E5C34" w:rsidRDefault="00C04104" w:rsidP="00C04104">
      <w:pPr>
        <w:ind w:left="1080"/>
        <w:rPr>
          <w:rFonts w:ascii="Arial" w:hAnsi="Arial" w:cs="Arial"/>
        </w:rPr>
      </w:pPr>
    </w:p>
    <w:p w14:paraId="10D2975E" w14:textId="43327333" w:rsidR="00C04104" w:rsidRPr="005E5C34" w:rsidRDefault="005B004C" w:rsidP="005B004C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="00C04104" w:rsidRPr="005E5C34">
        <w:rPr>
          <w:rFonts w:ascii="Arial" w:hAnsi="Arial" w:cs="Arial"/>
          <w:b/>
        </w:rPr>
        <w:t>V. METODIČKI ORGANIZACIJSKI OBLICI RADA:</w:t>
      </w:r>
    </w:p>
    <w:p w14:paraId="7A05A72B" w14:textId="5C99A2A9" w:rsidR="00C04104" w:rsidRPr="005E5C34" w:rsidRDefault="00C04104" w:rsidP="00C04104">
      <w:pPr>
        <w:numPr>
          <w:ilvl w:val="0"/>
          <w:numId w:val="8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Rad u parovima, rad u gruopama, frontalni, individualni</w:t>
      </w:r>
      <w:r w:rsidR="005E5C34" w:rsidRPr="005E5C34">
        <w:rPr>
          <w:rFonts w:ascii="Arial" w:hAnsi="Arial" w:cs="Arial"/>
        </w:rPr>
        <w:t xml:space="preserve"> pristup</w:t>
      </w:r>
    </w:p>
    <w:p w14:paraId="45EB1B66" w14:textId="77777777" w:rsidR="00C04104" w:rsidRPr="005E5C34" w:rsidRDefault="00C04104" w:rsidP="00C04104">
      <w:pPr>
        <w:ind w:left="1080"/>
        <w:rPr>
          <w:rFonts w:ascii="Arial" w:hAnsi="Arial" w:cs="Arial"/>
        </w:rPr>
      </w:pPr>
    </w:p>
    <w:p w14:paraId="5558C40E" w14:textId="77777777" w:rsidR="005E5C34" w:rsidRPr="005E5C34" w:rsidRDefault="005E5C34" w:rsidP="00C04104">
      <w:pPr>
        <w:ind w:left="1080"/>
        <w:rPr>
          <w:rFonts w:ascii="Arial" w:hAnsi="Arial" w:cs="Arial"/>
        </w:rPr>
      </w:pPr>
    </w:p>
    <w:p w14:paraId="6786FEC7" w14:textId="3061E0C6" w:rsidR="00C04104" w:rsidRPr="005E5C34" w:rsidRDefault="005E5C34" w:rsidP="005E5C34">
      <w:pPr>
        <w:outlineLvl w:val="0"/>
        <w:rPr>
          <w:rFonts w:ascii="Arial" w:hAnsi="Arial" w:cs="Arial"/>
          <w:b/>
        </w:rPr>
      </w:pPr>
      <w:r w:rsidRPr="005E5C34">
        <w:rPr>
          <w:rFonts w:ascii="Arial" w:hAnsi="Arial" w:cs="Arial"/>
          <w:b/>
        </w:rPr>
        <w:t xml:space="preserve">  </w:t>
      </w:r>
      <w:r w:rsidR="00C04104" w:rsidRPr="005E5C34">
        <w:rPr>
          <w:rFonts w:ascii="Arial" w:hAnsi="Arial" w:cs="Arial"/>
          <w:b/>
        </w:rPr>
        <w:t>VI. TIP SATA:</w:t>
      </w:r>
    </w:p>
    <w:p w14:paraId="1F7D0824" w14:textId="77777777" w:rsidR="00C04104" w:rsidRDefault="00C04104" w:rsidP="00C04104">
      <w:pPr>
        <w:numPr>
          <w:ilvl w:val="0"/>
          <w:numId w:val="8"/>
        </w:numPr>
        <w:rPr>
          <w:rFonts w:ascii="Arial" w:hAnsi="Arial" w:cs="Arial"/>
        </w:rPr>
      </w:pPr>
      <w:r w:rsidRPr="005E5C34">
        <w:rPr>
          <w:rFonts w:ascii="Arial" w:hAnsi="Arial" w:cs="Arial"/>
        </w:rPr>
        <w:t>Kombinirani</w:t>
      </w:r>
    </w:p>
    <w:p w14:paraId="4BD50C89" w14:textId="77777777" w:rsidR="005B004C" w:rsidRPr="005E5C34" w:rsidRDefault="005B004C" w:rsidP="00C04104">
      <w:pPr>
        <w:numPr>
          <w:ilvl w:val="0"/>
          <w:numId w:val="8"/>
        </w:numPr>
        <w:rPr>
          <w:rFonts w:ascii="Arial" w:hAnsi="Arial" w:cs="Arial"/>
        </w:rPr>
      </w:pPr>
    </w:p>
    <w:p w14:paraId="1DDFEE0B" w14:textId="4C27DA61" w:rsidR="00C04104" w:rsidRPr="0048563D" w:rsidRDefault="005E5C34" w:rsidP="00C04104">
      <w:pPr>
        <w:rPr>
          <w:b/>
          <w:bCs/>
          <w:color w:val="000000"/>
        </w:rPr>
      </w:pPr>
      <w:r w:rsidRPr="005E5C34">
        <w:rPr>
          <w:rFonts w:ascii="Arial" w:hAnsi="Arial" w:cs="Arial"/>
          <w:b/>
          <w:bCs/>
        </w:rPr>
        <w:t xml:space="preserve">  </w:t>
      </w:r>
      <w:r w:rsidR="00C04104" w:rsidRPr="0048563D">
        <w:rPr>
          <w:b/>
          <w:bCs/>
        </w:rPr>
        <w:t>VII.</w:t>
      </w:r>
      <w:r w:rsidR="00C04104" w:rsidRPr="0048563D">
        <w:t xml:space="preserve"> </w:t>
      </w:r>
      <w:r w:rsidR="00C04104" w:rsidRPr="0048563D">
        <w:rPr>
          <w:b/>
          <w:bCs/>
          <w:color w:val="000000"/>
        </w:rPr>
        <w:t>ISHOD:</w:t>
      </w:r>
    </w:p>
    <w:p w14:paraId="4CBE72D3" w14:textId="1D51B3B2" w:rsidR="00C04104" w:rsidRDefault="00C04104" w:rsidP="0048563D">
      <w:pPr>
        <w:numPr>
          <w:ilvl w:val="0"/>
          <w:numId w:val="8"/>
        </w:numPr>
        <w:rPr>
          <w:color w:val="000000"/>
        </w:rPr>
      </w:pPr>
      <w:r w:rsidRPr="0048563D">
        <w:rPr>
          <w:color w:val="000000"/>
        </w:rPr>
        <w:t>Usvajanje pravilne tehnike trčanja, razvijanje izdržljivosti i razumijevanje važnosti trčanja za zdravlje</w:t>
      </w:r>
    </w:p>
    <w:p w14:paraId="443D1EED" w14:textId="77777777" w:rsidR="005B004C" w:rsidRPr="0048563D" w:rsidRDefault="005B004C" w:rsidP="005B004C">
      <w:pPr>
        <w:ind w:left="1440"/>
        <w:rPr>
          <w:color w:val="000000"/>
        </w:rPr>
      </w:pPr>
    </w:p>
    <w:p w14:paraId="2D023977" w14:textId="77777777" w:rsidR="00C04104" w:rsidRPr="0048563D" w:rsidRDefault="00C04104" w:rsidP="00C04104">
      <w:pPr>
        <w:rPr>
          <w:color w:val="000000"/>
        </w:rPr>
      </w:pPr>
    </w:p>
    <w:p w14:paraId="58B9811B" w14:textId="52A44927" w:rsidR="00C04104" w:rsidRPr="0048563D" w:rsidRDefault="005E5C34" w:rsidP="00C04104">
      <w:pPr>
        <w:rPr>
          <w:b/>
          <w:bCs/>
          <w:color w:val="000000"/>
        </w:rPr>
      </w:pPr>
      <w:r w:rsidRPr="0048563D">
        <w:rPr>
          <w:b/>
          <w:bCs/>
          <w:color w:val="000000"/>
        </w:rPr>
        <w:t xml:space="preserve"> </w:t>
      </w:r>
      <w:r w:rsidR="00C04104" w:rsidRPr="0048563D">
        <w:rPr>
          <w:b/>
          <w:bCs/>
          <w:color w:val="000000"/>
        </w:rPr>
        <w:t xml:space="preserve">VIII. OČEKIVANI ISHODI MEĐUPREDMETNIH TEMA: </w:t>
      </w:r>
    </w:p>
    <w:p w14:paraId="2741C81A" w14:textId="668BAD4C" w:rsidR="00C04104" w:rsidRDefault="00C04104" w:rsidP="0048563D">
      <w:pPr>
        <w:numPr>
          <w:ilvl w:val="0"/>
          <w:numId w:val="8"/>
        </w:numPr>
        <w:rPr>
          <w:color w:val="000000"/>
        </w:rPr>
      </w:pPr>
      <w:r w:rsidRPr="0048563D">
        <w:rPr>
          <w:color w:val="000000"/>
        </w:rPr>
        <w:t>Zdravlje ( briga o tijelu i disanje), Priroda i društvo ( funkcija srca i pluća), Građanski odgoj (suradnja, fair play, odgovornost prema drugima)</w:t>
      </w:r>
    </w:p>
    <w:p w14:paraId="318DD52A" w14:textId="77777777" w:rsidR="005B004C" w:rsidRPr="0048563D" w:rsidRDefault="005B004C" w:rsidP="005B004C">
      <w:pPr>
        <w:ind w:left="1440"/>
        <w:rPr>
          <w:color w:val="000000"/>
        </w:rPr>
      </w:pPr>
    </w:p>
    <w:p w14:paraId="69F667EB" w14:textId="77777777" w:rsidR="00C04104" w:rsidRPr="0048563D" w:rsidRDefault="00C04104" w:rsidP="00C04104">
      <w:pPr>
        <w:rPr>
          <w:color w:val="000000"/>
        </w:rPr>
      </w:pPr>
    </w:p>
    <w:p w14:paraId="788DD512" w14:textId="34F154BB" w:rsidR="00206850" w:rsidRPr="0048563D" w:rsidRDefault="005E5C34" w:rsidP="00C86DBB">
      <w:pPr>
        <w:outlineLvl w:val="0"/>
        <w:rPr>
          <w:b/>
          <w:u w:val="single"/>
        </w:rPr>
      </w:pPr>
      <w:r w:rsidRPr="0048563D">
        <w:rPr>
          <w:b/>
          <w:bCs/>
        </w:rPr>
        <w:t xml:space="preserve">IX. </w:t>
      </w:r>
      <w:r w:rsidR="0048563D">
        <w:rPr>
          <w:b/>
          <w:u w:val="single"/>
        </w:rPr>
        <w:t>STRUKTURA SATA-NASTAVNIH JEDINICA:</w:t>
      </w:r>
    </w:p>
    <w:p w14:paraId="743406C7" w14:textId="77777777" w:rsidR="00206850" w:rsidRPr="0048563D" w:rsidRDefault="00206850" w:rsidP="00C86DBB"/>
    <w:p w14:paraId="0AF4E839" w14:textId="77777777" w:rsidR="00206850" w:rsidRPr="0048563D" w:rsidRDefault="00206850" w:rsidP="00C86DBB">
      <w:pPr>
        <w:numPr>
          <w:ilvl w:val="0"/>
          <w:numId w:val="2"/>
        </w:numPr>
      </w:pPr>
      <w:r w:rsidRPr="0048563D">
        <w:rPr>
          <w:b/>
          <w:bCs/>
        </w:rPr>
        <w:t>Uvodni dio</w:t>
      </w:r>
      <w:r w:rsidRPr="0048563D">
        <w:t>:</w:t>
      </w:r>
    </w:p>
    <w:p w14:paraId="707D83C8" w14:textId="64D8CF12" w:rsidR="00206850" w:rsidRPr="0048563D" w:rsidRDefault="009159BA" w:rsidP="009159BA">
      <w:pPr>
        <w:ind w:left="1440"/>
      </w:pPr>
      <w:r w:rsidRPr="0048563D">
        <w:t>Trčanje ( Trkačka piramida)</w:t>
      </w:r>
      <w:r w:rsidR="005E5C34" w:rsidRPr="0048563D">
        <w:t>, trajanje: 5 min</w:t>
      </w:r>
    </w:p>
    <w:p w14:paraId="1A358EE3" w14:textId="77777777" w:rsidR="00206850" w:rsidRPr="0048563D" w:rsidRDefault="00206850" w:rsidP="00C86DBB"/>
    <w:p w14:paraId="13B75E6E" w14:textId="77777777" w:rsidR="00206850" w:rsidRPr="0048563D" w:rsidRDefault="00206850" w:rsidP="00C86DBB">
      <w:pPr>
        <w:numPr>
          <w:ilvl w:val="0"/>
          <w:numId w:val="2"/>
        </w:numPr>
        <w:rPr>
          <w:b/>
          <w:bCs/>
        </w:rPr>
      </w:pPr>
      <w:r w:rsidRPr="0048563D">
        <w:rPr>
          <w:b/>
          <w:bCs/>
        </w:rPr>
        <w:t>Pripremni dio:</w:t>
      </w:r>
    </w:p>
    <w:p w14:paraId="7CAE4BC4" w14:textId="232A163E" w:rsidR="00206850" w:rsidRPr="0048563D" w:rsidRDefault="009159BA" w:rsidP="009159BA">
      <w:pPr>
        <w:ind w:left="1440"/>
      </w:pPr>
      <w:r w:rsidRPr="0048563D">
        <w:t xml:space="preserve"> Kompleks </w:t>
      </w:r>
      <w:r w:rsidR="005E5C34" w:rsidRPr="0048563D">
        <w:t>o</w:t>
      </w:r>
      <w:r w:rsidRPr="0048563D">
        <w:t>pće pripremnih vježb</w:t>
      </w:r>
      <w:r w:rsidR="005E5C34" w:rsidRPr="0048563D">
        <w:t>i</w:t>
      </w:r>
      <w:r w:rsidRPr="0048563D">
        <w:t xml:space="preserve"> bez rekvizita</w:t>
      </w:r>
      <w:r w:rsidR="005E5C34" w:rsidRPr="0048563D">
        <w:t>, trajanje: 8min</w:t>
      </w:r>
    </w:p>
    <w:p w14:paraId="459DAC0B" w14:textId="77777777" w:rsidR="00206850" w:rsidRPr="0048563D" w:rsidRDefault="00206850" w:rsidP="00C86DBB"/>
    <w:p w14:paraId="4CDDF5FE" w14:textId="77777777" w:rsidR="00206850" w:rsidRPr="0048563D" w:rsidRDefault="00206850" w:rsidP="00C86DBB">
      <w:pPr>
        <w:numPr>
          <w:ilvl w:val="0"/>
          <w:numId w:val="2"/>
        </w:numPr>
        <w:rPr>
          <w:b/>
          <w:bCs/>
        </w:rPr>
      </w:pPr>
      <w:r w:rsidRPr="0048563D">
        <w:rPr>
          <w:b/>
          <w:bCs/>
        </w:rPr>
        <w:t>Glavni dio:</w:t>
      </w:r>
    </w:p>
    <w:p w14:paraId="7A32DC80" w14:textId="77777777" w:rsidR="00607747" w:rsidRPr="0048563D" w:rsidRDefault="00607747" w:rsidP="00C86DBB">
      <w:pPr>
        <w:ind w:left="360"/>
        <w:rPr>
          <w:b/>
          <w:bCs/>
        </w:rPr>
      </w:pPr>
    </w:p>
    <w:p w14:paraId="0C42026E" w14:textId="77777777" w:rsidR="00206850" w:rsidRPr="0048563D" w:rsidRDefault="00206850" w:rsidP="00C86DBB">
      <w:pPr>
        <w:numPr>
          <w:ilvl w:val="0"/>
          <w:numId w:val="5"/>
        </w:numPr>
      </w:pPr>
      <w:r w:rsidRPr="0048563D">
        <w:t xml:space="preserve">Glavni </w:t>
      </w:r>
      <w:r w:rsidR="005C2C6C" w:rsidRPr="0048563D">
        <w:t>„</w:t>
      </w:r>
      <w:r w:rsidRPr="0048563D">
        <w:t>A</w:t>
      </w:r>
      <w:r w:rsidR="005C2C6C" w:rsidRPr="0048563D">
        <w:t>“</w:t>
      </w:r>
      <w:r w:rsidRPr="0048563D">
        <w:t xml:space="preserve"> dio sata:</w:t>
      </w:r>
    </w:p>
    <w:p w14:paraId="5B63E70A" w14:textId="64E1C770" w:rsidR="00206850" w:rsidRPr="0048563D" w:rsidRDefault="009159BA" w:rsidP="009159BA">
      <w:pPr>
        <w:ind w:left="1440"/>
      </w:pPr>
      <w:r w:rsidRPr="0048563D">
        <w:t>Škola trčanja uz pratnju glazbe</w:t>
      </w:r>
      <w:r w:rsidR="005E5C34" w:rsidRPr="0048563D">
        <w:t xml:space="preserve"> (</w:t>
      </w:r>
      <w:r w:rsidR="0048563D">
        <w:t xml:space="preserve"> </w:t>
      </w:r>
      <w:r w:rsidR="005E5C34" w:rsidRPr="0048563D">
        <w:t>trajanje 8 min)</w:t>
      </w:r>
    </w:p>
    <w:p w14:paraId="61ABBCE9" w14:textId="55688DA1" w:rsidR="009159BA" w:rsidRPr="0048563D" w:rsidRDefault="009159BA" w:rsidP="009159BA">
      <w:pPr>
        <w:ind w:left="1440"/>
      </w:pPr>
      <w:r w:rsidRPr="0048563D">
        <w:t xml:space="preserve">Vršno odbijanje lopte </w:t>
      </w:r>
      <w:r w:rsidR="005E5C34" w:rsidRPr="0048563D">
        <w:t xml:space="preserve">                ( trajanje 8 min)</w:t>
      </w:r>
    </w:p>
    <w:p w14:paraId="22A34380" w14:textId="77777777" w:rsidR="00206850" w:rsidRPr="0048563D" w:rsidRDefault="00206850" w:rsidP="00C86DBB">
      <w:pPr>
        <w:ind w:left="360"/>
      </w:pPr>
    </w:p>
    <w:p w14:paraId="6C61494F" w14:textId="77777777" w:rsidR="00206850" w:rsidRPr="0048563D" w:rsidRDefault="00206850" w:rsidP="00C86DBB">
      <w:pPr>
        <w:numPr>
          <w:ilvl w:val="0"/>
          <w:numId w:val="5"/>
        </w:numPr>
      </w:pPr>
      <w:r w:rsidRPr="0048563D">
        <w:t xml:space="preserve">Glavni </w:t>
      </w:r>
      <w:r w:rsidR="005C2C6C" w:rsidRPr="0048563D">
        <w:t>„</w:t>
      </w:r>
      <w:r w:rsidRPr="0048563D">
        <w:t>B</w:t>
      </w:r>
      <w:r w:rsidR="005C2C6C" w:rsidRPr="0048563D">
        <w:t>“</w:t>
      </w:r>
      <w:r w:rsidRPr="0048563D">
        <w:t xml:space="preserve"> dio:</w:t>
      </w:r>
    </w:p>
    <w:p w14:paraId="6B46444C" w14:textId="5EBDDDB4" w:rsidR="00206850" w:rsidRPr="0048563D" w:rsidRDefault="009159BA" w:rsidP="009159BA">
      <w:pPr>
        <w:ind w:left="1440"/>
      </w:pPr>
      <w:r w:rsidRPr="0048563D">
        <w:t>Sportska igra nogomet /odbojka</w:t>
      </w:r>
      <w:r w:rsidR="005E5C34" w:rsidRPr="0048563D">
        <w:t xml:space="preserve">  ( trajanje: 12 min)</w:t>
      </w:r>
    </w:p>
    <w:p w14:paraId="16E88B12" w14:textId="6EC95EB3" w:rsidR="009159BA" w:rsidRPr="0048563D" w:rsidRDefault="009159BA" w:rsidP="009159BA"/>
    <w:p w14:paraId="01B70755" w14:textId="77777777" w:rsidR="00206850" w:rsidRPr="0048563D" w:rsidRDefault="00206850" w:rsidP="00C86DBB">
      <w:pPr>
        <w:ind w:left="360"/>
      </w:pPr>
    </w:p>
    <w:p w14:paraId="65A0F4C2" w14:textId="6046509E" w:rsidR="00C86DBB" w:rsidRPr="0048563D" w:rsidRDefault="00C86DBB" w:rsidP="00C86DBB">
      <w:pPr>
        <w:numPr>
          <w:ilvl w:val="0"/>
          <w:numId w:val="2"/>
        </w:numPr>
        <w:rPr>
          <w:b/>
          <w:bCs/>
        </w:rPr>
      </w:pPr>
      <w:r w:rsidRPr="0048563D">
        <w:rPr>
          <w:b/>
          <w:bCs/>
        </w:rPr>
        <w:t>Završni dio</w:t>
      </w:r>
      <w:r w:rsidR="0048563D">
        <w:rPr>
          <w:b/>
          <w:bCs/>
        </w:rPr>
        <w:t>:</w:t>
      </w:r>
    </w:p>
    <w:p w14:paraId="627CC6F2" w14:textId="44AD0368" w:rsidR="006B4C97" w:rsidRDefault="009159BA" w:rsidP="009159BA">
      <w:pPr>
        <w:ind w:left="1440"/>
      </w:pPr>
      <w:r w:rsidRPr="0048563D">
        <w:t>Igra loptom „Pogodi gdje sam“</w:t>
      </w:r>
      <w:r w:rsidR="005E5C34" w:rsidRPr="0048563D">
        <w:t xml:space="preserve"> (</w:t>
      </w:r>
      <w:r w:rsidR="0048563D">
        <w:t xml:space="preserve"> </w:t>
      </w:r>
      <w:r w:rsidR="005E5C34" w:rsidRPr="0048563D">
        <w:t>trajanje: 4 min)</w:t>
      </w:r>
    </w:p>
    <w:p w14:paraId="3CC1D63C" w14:textId="77777777" w:rsidR="005B004C" w:rsidRPr="0048563D" w:rsidRDefault="005B004C" w:rsidP="009159BA">
      <w:pPr>
        <w:ind w:left="1440"/>
      </w:pPr>
    </w:p>
    <w:p w14:paraId="14D76850" w14:textId="77777777" w:rsidR="005E5C34" w:rsidRPr="0048563D" w:rsidRDefault="005E5C34" w:rsidP="009159BA">
      <w:pPr>
        <w:ind w:left="1440"/>
      </w:pPr>
    </w:p>
    <w:p w14:paraId="607CEC9B" w14:textId="3F489B84" w:rsidR="005E5C34" w:rsidRPr="0048563D" w:rsidRDefault="005E5C34" w:rsidP="005E5C34">
      <w:r w:rsidRPr="0048563D">
        <w:rPr>
          <w:b/>
          <w:bCs/>
        </w:rPr>
        <w:t xml:space="preserve">X. DOPUNSKE VJEŽBE: </w:t>
      </w:r>
      <w:r w:rsidRPr="0048563D">
        <w:t>Nikola Levačić ( vježbe snage s medicinkom)</w:t>
      </w:r>
    </w:p>
    <w:p w14:paraId="3032AABC" w14:textId="1EAF8355" w:rsidR="00D45D73" w:rsidRPr="00AA3D0A" w:rsidRDefault="00D45D73" w:rsidP="0048563D">
      <w:pPr>
        <w:outlineLvl w:val="0"/>
        <w:rPr>
          <w:rFonts w:ascii="Arial" w:hAnsi="Arial" w:cs="Arial"/>
        </w:rPr>
      </w:pPr>
    </w:p>
    <w:sectPr w:rsidR="00D45D73" w:rsidRPr="00AA3D0A" w:rsidSect="00494AEE">
      <w:pgSz w:w="11906" w:h="16838"/>
      <w:pgMar w:top="1258" w:right="1417" w:bottom="1258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6D3E" w14:textId="77777777" w:rsidR="00DE0320" w:rsidRDefault="00DE0320">
      <w:r>
        <w:separator/>
      </w:r>
    </w:p>
  </w:endnote>
  <w:endnote w:type="continuationSeparator" w:id="0">
    <w:p w14:paraId="0B12CBE2" w14:textId="77777777" w:rsidR="00DE0320" w:rsidRDefault="00DE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F059D" w14:textId="77777777" w:rsidR="00DE0320" w:rsidRDefault="00DE0320">
      <w:r>
        <w:separator/>
      </w:r>
    </w:p>
  </w:footnote>
  <w:footnote w:type="continuationSeparator" w:id="0">
    <w:p w14:paraId="222546F0" w14:textId="77777777" w:rsidR="00DE0320" w:rsidRDefault="00DE0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E70D6"/>
    <w:multiLevelType w:val="hybridMultilevel"/>
    <w:tmpl w:val="F50EA8A2"/>
    <w:lvl w:ilvl="0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527B45"/>
    <w:multiLevelType w:val="hybridMultilevel"/>
    <w:tmpl w:val="D07A768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0CAA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B38D2"/>
    <w:multiLevelType w:val="hybridMultilevel"/>
    <w:tmpl w:val="82A687B8"/>
    <w:lvl w:ilvl="0" w:tplc="2600228A">
      <w:start w:val="6"/>
      <w:numFmt w:val="upperRoman"/>
      <w:lvlText w:val="%1."/>
      <w:lvlJc w:val="left"/>
      <w:pPr>
        <w:ind w:left="1044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04" w:hanging="360"/>
      </w:pPr>
    </w:lvl>
    <w:lvl w:ilvl="2" w:tplc="041A001B" w:tentative="1">
      <w:start w:val="1"/>
      <w:numFmt w:val="lowerRoman"/>
      <w:lvlText w:val="%3."/>
      <w:lvlJc w:val="right"/>
      <w:pPr>
        <w:ind w:left="2124" w:hanging="180"/>
      </w:pPr>
    </w:lvl>
    <w:lvl w:ilvl="3" w:tplc="041A000F" w:tentative="1">
      <w:start w:val="1"/>
      <w:numFmt w:val="decimal"/>
      <w:lvlText w:val="%4."/>
      <w:lvlJc w:val="left"/>
      <w:pPr>
        <w:ind w:left="2844" w:hanging="360"/>
      </w:pPr>
    </w:lvl>
    <w:lvl w:ilvl="4" w:tplc="041A0019" w:tentative="1">
      <w:start w:val="1"/>
      <w:numFmt w:val="lowerLetter"/>
      <w:lvlText w:val="%5."/>
      <w:lvlJc w:val="left"/>
      <w:pPr>
        <w:ind w:left="3564" w:hanging="360"/>
      </w:pPr>
    </w:lvl>
    <w:lvl w:ilvl="5" w:tplc="041A001B" w:tentative="1">
      <w:start w:val="1"/>
      <w:numFmt w:val="lowerRoman"/>
      <w:lvlText w:val="%6."/>
      <w:lvlJc w:val="right"/>
      <w:pPr>
        <w:ind w:left="4284" w:hanging="180"/>
      </w:pPr>
    </w:lvl>
    <w:lvl w:ilvl="6" w:tplc="041A000F" w:tentative="1">
      <w:start w:val="1"/>
      <w:numFmt w:val="decimal"/>
      <w:lvlText w:val="%7."/>
      <w:lvlJc w:val="left"/>
      <w:pPr>
        <w:ind w:left="5004" w:hanging="360"/>
      </w:pPr>
    </w:lvl>
    <w:lvl w:ilvl="7" w:tplc="041A0019" w:tentative="1">
      <w:start w:val="1"/>
      <w:numFmt w:val="lowerLetter"/>
      <w:lvlText w:val="%8."/>
      <w:lvlJc w:val="left"/>
      <w:pPr>
        <w:ind w:left="5724" w:hanging="360"/>
      </w:pPr>
    </w:lvl>
    <w:lvl w:ilvl="8" w:tplc="041A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3B557DFD"/>
    <w:multiLevelType w:val="hybridMultilevel"/>
    <w:tmpl w:val="F9F6DE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EE6AAB"/>
    <w:multiLevelType w:val="hybridMultilevel"/>
    <w:tmpl w:val="857ED710"/>
    <w:lvl w:ilvl="0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126923"/>
    <w:multiLevelType w:val="hybridMultilevel"/>
    <w:tmpl w:val="BE88EDC6"/>
    <w:lvl w:ilvl="0" w:tplc="F4700E7A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12316FC"/>
    <w:multiLevelType w:val="multilevel"/>
    <w:tmpl w:val="CEA6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555D3C"/>
    <w:multiLevelType w:val="hybridMultilevel"/>
    <w:tmpl w:val="1C184D90"/>
    <w:lvl w:ilvl="0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0691A89"/>
    <w:multiLevelType w:val="hybridMultilevel"/>
    <w:tmpl w:val="50B22102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4F62C9"/>
    <w:multiLevelType w:val="hybridMultilevel"/>
    <w:tmpl w:val="BDAAAAE4"/>
    <w:lvl w:ilvl="0" w:tplc="7E66AF68">
      <w:start w:val="7"/>
      <w:numFmt w:val="lowerRoman"/>
      <w:lvlText w:val="%1."/>
      <w:lvlJc w:val="left"/>
      <w:pPr>
        <w:ind w:left="1764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24" w:hanging="360"/>
      </w:pPr>
    </w:lvl>
    <w:lvl w:ilvl="2" w:tplc="041A001B" w:tentative="1">
      <w:start w:val="1"/>
      <w:numFmt w:val="lowerRoman"/>
      <w:lvlText w:val="%3."/>
      <w:lvlJc w:val="right"/>
      <w:pPr>
        <w:ind w:left="2844" w:hanging="180"/>
      </w:pPr>
    </w:lvl>
    <w:lvl w:ilvl="3" w:tplc="041A000F" w:tentative="1">
      <w:start w:val="1"/>
      <w:numFmt w:val="decimal"/>
      <w:lvlText w:val="%4."/>
      <w:lvlJc w:val="left"/>
      <w:pPr>
        <w:ind w:left="3564" w:hanging="360"/>
      </w:pPr>
    </w:lvl>
    <w:lvl w:ilvl="4" w:tplc="041A0019" w:tentative="1">
      <w:start w:val="1"/>
      <w:numFmt w:val="lowerLetter"/>
      <w:lvlText w:val="%5."/>
      <w:lvlJc w:val="left"/>
      <w:pPr>
        <w:ind w:left="4284" w:hanging="360"/>
      </w:pPr>
    </w:lvl>
    <w:lvl w:ilvl="5" w:tplc="041A001B" w:tentative="1">
      <w:start w:val="1"/>
      <w:numFmt w:val="lowerRoman"/>
      <w:lvlText w:val="%6."/>
      <w:lvlJc w:val="right"/>
      <w:pPr>
        <w:ind w:left="5004" w:hanging="180"/>
      </w:pPr>
    </w:lvl>
    <w:lvl w:ilvl="6" w:tplc="041A000F" w:tentative="1">
      <w:start w:val="1"/>
      <w:numFmt w:val="decimal"/>
      <w:lvlText w:val="%7."/>
      <w:lvlJc w:val="left"/>
      <w:pPr>
        <w:ind w:left="5724" w:hanging="360"/>
      </w:pPr>
    </w:lvl>
    <w:lvl w:ilvl="7" w:tplc="041A0019" w:tentative="1">
      <w:start w:val="1"/>
      <w:numFmt w:val="lowerLetter"/>
      <w:lvlText w:val="%8."/>
      <w:lvlJc w:val="left"/>
      <w:pPr>
        <w:ind w:left="6444" w:hanging="360"/>
      </w:pPr>
    </w:lvl>
    <w:lvl w:ilvl="8" w:tplc="041A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0" w15:restartNumberingAfterBreak="0">
    <w:nsid w:val="62477E60"/>
    <w:multiLevelType w:val="hybridMultilevel"/>
    <w:tmpl w:val="4DA40FF4"/>
    <w:lvl w:ilvl="0" w:tplc="041A000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39E63E8"/>
    <w:multiLevelType w:val="hybridMultilevel"/>
    <w:tmpl w:val="45B2411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BE957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A91EA3"/>
    <w:multiLevelType w:val="hybridMultilevel"/>
    <w:tmpl w:val="22C09C26"/>
    <w:lvl w:ilvl="0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E36106"/>
    <w:multiLevelType w:val="hybridMultilevel"/>
    <w:tmpl w:val="DD58F5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857C1D"/>
    <w:multiLevelType w:val="hybridMultilevel"/>
    <w:tmpl w:val="054456FA"/>
    <w:lvl w:ilvl="0" w:tplc="041A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6424A1E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7E123CA5"/>
    <w:multiLevelType w:val="hybridMultilevel"/>
    <w:tmpl w:val="76D2C324"/>
    <w:lvl w:ilvl="0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22304882">
    <w:abstractNumId w:val="3"/>
  </w:num>
  <w:num w:numId="2" w16cid:durableId="480580816">
    <w:abstractNumId w:val="11"/>
  </w:num>
  <w:num w:numId="3" w16cid:durableId="292291827">
    <w:abstractNumId w:val="8"/>
  </w:num>
  <w:num w:numId="4" w16cid:durableId="507912635">
    <w:abstractNumId w:val="0"/>
  </w:num>
  <w:num w:numId="5" w16cid:durableId="945892840">
    <w:abstractNumId w:val="14"/>
  </w:num>
  <w:num w:numId="6" w16cid:durableId="1398893083">
    <w:abstractNumId w:val="13"/>
  </w:num>
  <w:num w:numId="7" w16cid:durableId="1367486375">
    <w:abstractNumId w:val="1"/>
  </w:num>
  <w:num w:numId="8" w16cid:durableId="1710764836">
    <w:abstractNumId w:val="4"/>
  </w:num>
  <w:num w:numId="9" w16cid:durableId="534461542">
    <w:abstractNumId w:val="10"/>
  </w:num>
  <w:num w:numId="10" w16cid:durableId="1683585358">
    <w:abstractNumId w:val="7"/>
  </w:num>
  <w:num w:numId="11" w16cid:durableId="2007197594">
    <w:abstractNumId w:val="15"/>
  </w:num>
  <w:num w:numId="12" w16cid:durableId="999389749">
    <w:abstractNumId w:val="12"/>
  </w:num>
  <w:num w:numId="13" w16cid:durableId="80108979">
    <w:abstractNumId w:val="6"/>
  </w:num>
  <w:num w:numId="14" w16cid:durableId="314913074">
    <w:abstractNumId w:val="2"/>
  </w:num>
  <w:num w:numId="15" w16cid:durableId="1861818504">
    <w:abstractNumId w:val="9"/>
  </w:num>
  <w:num w:numId="16" w16cid:durableId="335767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BA"/>
    <w:rsid w:val="00037AA9"/>
    <w:rsid w:val="00060CE2"/>
    <w:rsid w:val="000C04D8"/>
    <w:rsid w:val="00136E44"/>
    <w:rsid w:val="001A401C"/>
    <w:rsid w:val="00206850"/>
    <w:rsid w:val="002B2C9A"/>
    <w:rsid w:val="003861C7"/>
    <w:rsid w:val="003E47AB"/>
    <w:rsid w:val="004708A8"/>
    <w:rsid w:val="0048563D"/>
    <w:rsid w:val="0049254E"/>
    <w:rsid w:val="00494AEE"/>
    <w:rsid w:val="0050017C"/>
    <w:rsid w:val="0051763F"/>
    <w:rsid w:val="00540EE8"/>
    <w:rsid w:val="0054773A"/>
    <w:rsid w:val="005A5B8E"/>
    <w:rsid w:val="005B004C"/>
    <w:rsid w:val="005B4EE3"/>
    <w:rsid w:val="005C2C6C"/>
    <w:rsid w:val="005D6739"/>
    <w:rsid w:val="005E5C34"/>
    <w:rsid w:val="00607747"/>
    <w:rsid w:val="006B4C97"/>
    <w:rsid w:val="00771437"/>
    <w:rsid w:val="0081552A"/>
    <w:rsid w:val="00886BF2"/>
    <w:rsid w:val="009159BA"/>
    <w:rsid w:val="009259FF"/>
    <w:rsid w:val="00934438"/>
    <w:rsid w:val="009A48C6"/>
    <w:rsid w:val="00A56FA6"/>
    <w:rsid w:val="00A71F3C"/>
    <w:rsid w:val="00A76F04"/>
    <w:rsid w:val="00A90C56"/>
    <w:rsid w:val="00AA3D0A"/>
    <w:rsid w:val="00AB1506"/>
    <w:rsid w:val="00AD475B"/>
    <w:rsid w:val="00AE6C00"/>
    <w:rsid w:val="00AE7515"/>
    <w:rsid w:val="00B613CE"/>
    <w:rsid w:val="00B9629E"/>
    <w:rsid w:val="00C04104"/>
    <w:rsid w:val="00C324A3"/>
    <w:rsid w:val="00C5051B"/>
    <w:rsid w:val="00C86DBB"/>
    <w:rsid w:val="00C91DA5"/>
    <w:rsid w:val="00D41505"/>
    <w:rsid w:val="00D45D73"/>
    <w:rsid w:val="00DE0320"/>
    <w:rsid w:val="00DF7CCC"/>
    <w:rsid w:val="00E02FEA"/>
    <w:rsid w:val="00E91975"/>
    <w:rsid w:val="00E978D0"/>
    <w:rsid w:val="00EC0595"/>
    <w:rsid w:val="00F07D10"/>
    <w:rsid w:val="00F6618A"/>
    <w:rsid w:val="00FA4BC5"/>
    <w:rsid w:val="00F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7A82D"/>
  <w15:chartTrackingRefBased/>
  <w15:docId w15:val="{AD63DA53-A6B5-4578-9D8E-F18B2635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0C04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C86D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86DB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iprema_nastavnog_sata_tz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04DE8-0576-44C7-BEDD-1277802E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priprema_nastavnog_sata_tzk</Template>
  <TotalTime>55</TotalTime>
  <Pages>2</Pages>
  <Words>313</Words>
  <Characters>1968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  <vt:variant>
        <vt:lpstr>Naslov</vt:lpstr>
      </vt:variant>
      <vt:variant>
        <vt:i4>1</vt:i4>
      </vt:variant>
    </vt:vector>
  </HeadingPairs>
  <TitlesOfParts>
    <vt:vector size="24" baseType="lpstr">
      <vt:lpstr>Priprema nastavnog sata tzk</vt:lpstr>
      <vt:lpstr>Ime i prezime: Kristina Horvat, prof.</vt:lpstr>
      <vt:lpstr>Nadnevak:  29.10.2025.</vt:lpstr>
      <vt:lpstr>Mjesto rada:  dvorana za nastavu TZK</vt:lpstr>
      <vt:lpstr/>
      <vt:lpstr>DNEVNA PRIPREMA ZA SAT TJELESNE I ZDRAVSTVENE KULTURE</vt:lpstr>
      <vt:lpstr/>
      <vt:lpstr/>
      <vt:lpstr/>
      <vt:lpstr>Škola: OŠ Mursko Središće</vt:lpstr>
      <vt:lpstr>Razred: 5.a</vt:lpstr>
      <vt:lpstr>Broj učenika: 18</vt:lpstr>
      <vt:lpstr>Nastavna tema: Škola trčanja</vt:lpstr>
      <vt:lpstr/>
      <vt:lpstr>I. CILJ:</vt:lpstr>
      <vt:lpstr>II. ZADACI:</vt:lpstr>
      <vt:lpstr>III. NASTAVNA SREDSTVA I POMAGALA:</vt:lpstr>
      <vt:lpstr/>
      <vt:lpstr>IV. METODE RADA:</vt:lpstr>
      <vt:lpstr>V. METODIČKI ORGANIZACIJSKI OBLICI RADA:</vt:lpstr>
      <vt:lpstr>VI. TIP SATA:</vt:lpstr>
      <vt:lpstr>IX. STRUKTURA SATA-NASTAVNIH JEDINICA:</vt:lpstr>
      <vt:lpstr/>
      <vt:lpstr>Priprema nastavnog sata tzk</vt:lpstr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Priprema nastavnog sata tzk</dc:title>
  <dc:subject/>
  <dc:creator>Korisnik</dc:creator>
  <cp:keywords/>
  <cp:lastModifiedBy>Kristina Horvat</cp:lastModifiedBy>
  <cp:revision>5</cp:revision>
  <cp:lastPrinted>2025-10-28T21:30:00Z</cp:lastPrinted>
  <dcterms:created xsi:type="dcterms:W3CDTF">2025-10-28T20:29:00Z</dcterms:created>
  <dcterms:modified xsi:type="dcterms:W3CDTF">2026-01-13T08:05:00Z</dcterms:modified>
</cp:coreProperties>
</file>